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18D" w:rsidRDefault="00C8237B">
      <w:pPr>
        <w:spacing w:after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Informationsblatt nach Art. 13 der EU-Datenschutz-Grundverordnung (DS-GVO) </w:t>
      </w:r>
    </w:p>
    <w:p w:rsidR="00E8018D" w:rsidRDefault="00C8237B">
      <w:pPr>
        <w:spacing w:after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bei der </w:t>
      </w:r>
      <w:r w:rsidR="00F419B6">
        <w:rPr>
          <w:rFonts w:ascii="Arial Narrow" w:hAnsi="Arial Narrow" w:cs="Arial"/>
          <w:b/>
          <w:sz w:val="24"/>
          <w:szCs w:val="24"/>
        </w:rPr>
        <w:t>Hansestadt Herford</w:t>
      </w:r>
      <w:r>
        <w:rPr>
          <w:rFonts w:ascii="Arial Narrow" w:hAnsi="Arial Narrow" w:cs="Arial"/>
          <w:b/>
          <w:sz w:val="24"/>
          <w:szCs w:val="24"/>
        </w:rPr>
        <w:t xml:space="preserve"> im Zuge der Ehrung von Ehe- und Altersjubiläen</w:t>
      </w:r>
    </w:p>
    <w:p w:rsidR="00E8018D" w:rsidRDefault="00E8018D">
      <w:pPr>
        <w:spacing w:after="0"/>
        <w:rPr>
          <w:rFonts w:ascii="Arial Narrow" w:hAnsi="Arial Narrow" w:cs="Arial"/>
          <w:b/>
          <w:sz w:val="24"/>
        </w:rPr>
      </w:pPr>
    </w:p>
    <w:p w:rsidR="00E8018D" w:rsidRDefault="00C8237B">
      <w:pPr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Die DS-GVO bildet die gesetzliche Grundlage für die Verarbeitung Ihrer personenbezogenen Daten. Diese stärkt die Rechte der betroffenen Bürgerinnen und Bürger. Die Wahrung der Transparenz bei de</w:t>
      </w:r>
      <w:r w:rsidR="00F419B6">
        <w:rPr>
          <w:rFonts w:ascii="Arial Narrow" w:hAnsi="Arial Narrow" w:cs="Arial"/>
          <w:sz w:val="20"/>
          <w:szCs w:val="20"/>
        </w:rPr>
        <w:t>r Datenverarbeitung ist für die Hansestadt Herford</w:t>
      </w:r>
      <w:r>
        <w:rPr>
          <w:rFonts w:ascii="Arial Narrow" w:hAnsi="Arial Narrow" w:cs="Arial"/>
          <w:sz w:val="20"/>
          <w:szCs w:val="20"/>
        </w:rPr>
        <w:t xml:space="preserve"> von besonderer Bedeutung. Hiermit kommen wir Ihrem Informationsanspruch nach und teilen Ihnen folgendes mit:</w:t>
      </w:r>
    </w:p>
    <w:p w:rsidR="00E8018D" w:rsidRDefault="00E8018D">
      <w:pPr>
        <w:pStyle w:val="KeinLeerraum"/>
        <w:rPr>
          <w:rFonts w:ascii="Arial Narrow" w:hAnsi="Arial Narrow"/>
          <w:bCs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4"/>
        <w:gridCol w:w="5824"/>
      </w:tblGrid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Verantwortliche/r: 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vertrete</w:t>
            </w:r>
            <w:r w:rsidR="00A6180D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n durch den Bürgermeister</w:t>
            </w:r>
          </w:p>
          <w:p w:rsidR="00E8018D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E8018D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 Herford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Tel.: </w:t>
            </w:r>
            <w:r w:rsidR="00F419B6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05221 189-0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E-Mail: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info@</w:t>
            </w:r>
            <w:r w:rsidR="00F419B6"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herford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.de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E8018D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Dez. I/Haupt-und Personalabteilung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Datenschutzbeauftragte/r: 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Datenschutzbeauftragte</w:t>
            </w:r>
            <w:r w:rsidR="00C11706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/</w:t>
            </w:r>
            <w:r w:rsidR="002F096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</w:t>
            </w:r>
            <w:r w:rsidR="00C8237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der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  <w:r w:rsidR="00C8237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persönlich</w:t>
            </w:r>
          </w:p>
          <w:p w:rsidR="00E8018D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</w:p>
          <w:p w:rsidR="00E8018D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DE36F2" w:rsidRDefault="00F419B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 Herford</w:t>
            </w:r>
          </w:p>
          <w:p w:rsidR="00E8018D" w:rsidRPr="00DE36F2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E-Mail: </w:t>
            </w:r>
            <w:r>
              <w:rPr>
                <w:rFonts w:ascii="Arial Narrow" w:hAnsi="Arial Narrow"/>
                <w:sz w:val="20"/>
                <w:szCs w:val="20"/>
                <w:u w:val="single"/>
              </w:rPr>
              <w:t>datenschutz@</w:t>
            </w:r>
            <w:r w:rsidR="00A6180D">
              <w:rPr>
                <w:rFonts w:ascii="Arial Narrow" w:hAnsi="Arial Narrow"/>
                <w:sz w:val="20"/>
                <w:szCs w:val="20"/>
                <w:u w:val="single"/>
              </w:rPr>
              <w:t>herford</w:t>
            </w:r>
            <w:r>
              <w:rPr>
                <w:rFonts w:ascii="Arial Narrow" w:hAnsi="Arial Narrow"/>
                <w:sz w:val="20"/>
                <w:szCs w:val="20"/>
                <w:u w:val="single"/>
              </w:rPr>
              <w:t>.de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Zweck und Notwendigkeit: 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C8237B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Die </w:t>
            </w:r>
            <w:r w:rsidR="00A6180D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verarbeitet personenbezogene Daten zum Zweck der Ehrung von Alters- und Ehejubiläen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E8018D" w:rsidRDefault="00C8237B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Rechtsgrundlage: 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 Verarbeitung der Daten erfolgt auf Grundlage von:</w:t>
            </w:r>
          </w:p>
          <w:p w:rsidR="00E8018D" w:rsidRPr="00DE36F2" w:rsidRDefault="007248BC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sdt>
              <w:sdtPr>
                <w:rPr>
                  <w:rFonts w:ascii="Arial Narrow" w:eastAsia="Times New Roman" w:hAnsi="Arial Narrow" w:cs="Arial"/>
                  <w:color w:val="000000"/>
                  <w:sz w:val="20"/>
                  <w:szCs w:val="20"/>
                </w:rPr>
                <w:alias w:val="Rechtsgrundlage"/>
                <w:tag w:val="tag_rechtsgrundlage"/>
                <w:id w:val="-560637770"/>
                <w:lock w:val="sdtLocked"/>
                <w:placeholder>
                  <w:docPart w:val="DefaultPlaceholder_1082065159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C8237B">
                  <w:rPr>
                    <w:rFonts w:ascii="Arial Narrow" w:eastAsia="Times New Roman" w:hAnsi="Arial Narrow" w:cs="Arial"/>
                    <w:color w:val="000000"/>
                    <w:sz w:val="20"/>
                    <w:szCs w:val="20"/>
                  </w:rPr>
                  <w:t>Art. 6 Abs. 1 lit. e DS-GVO (Wahrnehmung einer Aufgabe)</w:t>
                </w:r>
              </w:sdtContent>
            </w:sdt>
            <w:r w:rsidR="00C8237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8237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i.V.m</w:t>
            </w:r>
            <w:proofErr w:type="spellEnd"/>
            <w:r w:rsidR="00C8237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.</w:t>
            </w:r>
            <w:r w:rsidR="00DE36F2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</w:p>
          <w:p w:rsidR="00DE36F2" w:rsidRPr="00DE36F2" w:rsidRDefault="00DE36F2" w:rsidP="00DE36F2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DE36F2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Art. 6 Abs. 1 </w:t>
            </w:r>
            <w:proofErr w:type="spellStart"/>
            <w:r w:rsidRPr="00DE36F2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lit</w:t>
            </w:r>
            <w:proofErr w:type="spellEnd"/>
            <w:r w:rsidRPr="00DE36F2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a</w:t>
            </w:r>
            <w:r w:rsidR="00FD28F3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DS-GVO (Einwilligung der betroffenen Person/en)</w:t>
            </w:r>
          </w:p>
          <w:p w:rsidR="00E8018D" w:rsidRPr="00DE36F2" w:rsidRDefault="00C8237B" w:rsidP="00DE36F2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DE36F2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§ 50 Abs. 2 Bundesmeldegesetz (BMG)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Empfänger/Kategorien von Empfängern: </w:t>
            </w:r>
          </w:p>
        </w:tc>
        <w:tc>
          <w:tcPr>
            <w:tcW w:w="582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Interne Stellen:</w:t>
            </w:r>
          </w:p>
          <w:p w:rsidR="00C309C0" w:rsidRDefault="00C309C0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C309C0" w:rsidRDefault="00FD28F3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Büro des Bürgermeisters</w:t>
            </w:r>
            <w:r w:rsidR="00D31826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 w:rsidR="00555F88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zur eventuellen</w:t>
            </w:r>
            <w:r w:rsidR="00D31826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Durchführung von Gratulationen durch den Bürgermeister</w:t>
            </w:r>
            <w:r w:rsidR="00555F88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oder seiner</w:t>
            </w:r>
            <w:r w:rsidR="006D1F5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Stellvertreter</w:t>
            </w:r>
          </w:p>
          <w:p w:rsidR="00D31826" w:rsidRDefault="00D3182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31826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Personenstandswesen</w:t>
            </w: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 w:rsidR="00FD28F3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zur Nachfrage bei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unklaren Eheschließungsdaten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Externe Stellen:</w:t>
            </w:r>
          </w:p>
          <w:p w:rsidR="00753508" w:rsidRDefault="006D1F5E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6D1F5E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Kreis Herford –Verwaltungsleitung-</w:t>
            </w: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zur Antragstellung von Glückwunschschreiben</w:t>
            </w:r>
          </w:p>
          <w:p w:rsidR="006D1F5E" w:rsidRDefault="006D1F5E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6D1F5E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Bundesverwaltungsamt Köln</w:t>
            </w: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zur Antragstellung von Glückwunschschreiben</w:t>
            </w:r>
          </w:p>
          <w:p w:rsidR="00026043" w:rsidRDefault="006D1F5E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6D1F5E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Regionale Presse</w:t>
            </w: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zur Veröffentlichung des Jubiläums</w:t>
            </w:r>
            <w:r w:rsidR="00026043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="00260C26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(bei Einwilligung)</w:t>
            </w:r>
          </w:p>
          <w:p w:rsidR="006D1F5E" w:rsidRPr="006D1F5E" w:rsidRDefault="006D1F5E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Übermittlung an ein Drittland/internationale Organisation: 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lastRenderedPageBreak/>
              <w:t>Eine Übermittlung der verarbeiteten Daten ist nicht vorgesehen.</w:t>
            </w:r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lastRenderedPageBreak/>
              <w:t>Speicherdauer bzw. -kriterien: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7248BC" w:rsidP="007248B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Einen Monat ab Ende des Monates indem das Jubiläum stattfand</w:t>
            </w:r>
            <w:bookmarkStart w:id="0" w:name="_GoBack"/>
            <w:bookmarkEnd w:id="0"/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Betroffenenrechte:</w:t>
            </w:r>
            <w:r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  <w:t xml:space="preserve"> 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C8237B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Auskunftsrecht (Art. 15)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Berichtigung (Art. 16)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Löschung (Art. 17)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Einschränkung der Verarbeitung (Art. 18)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Datenübertragbarkeit (Art. 20)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Widerspruchsrecht (Art. 21)</w:t>
            </w:r>
          </w:p>
          <w:p w:rsidR="00E8018D" w:rsidRDefault="00E8018D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Kontaktdaten der Aufsichtsbehörde: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Landesbeauftragte für Datenschutz und Informationsfreiheit Nordrhein-Westfalen,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Postfach 20 04 44, 40102 Düsseldorf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Hausanschrift: Kavalleriestr. 2-4, 40213 Düsseldorf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Tel.: 0211 38424-0,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Fax-Nr.: 0211 38424-10,</w:t>
            </w:r>
          </w:p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E-Mail: poststelle@ldi.nrw.de.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E8018D">
        <w:tc>
          <w:tcPr>
            <w:tcW w:w="3464" w:type="dxa"/>
          </w:tcPr>
          <w:p w:rsidR="00E8018D" w:rsidRDefault="00C8237B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Widerspruch:</w:t>
            </w: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  <w:p w:rsidR="00E8018D" w:rsidRDefault="00E8018D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8018D" w:rsidRDefault="00C8237B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 betroffene Person hat das Recht, der Übermittlung ihrer Daten nach den Absätzen 1 bis 3 zu widersprechen.</w:t>
            </w:r>
          </w:p>
          <w:p w:rsidR="00E8018D" w:rsidRDefault="00C8237B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Der Widerspruch kann jederzeit bei der Meldebehörde eingereicht werden. Die Verarbeitung der Daten war bis zum Zeitpunkt des Widerspruchs rechtmäßig.</w:t>
            </w:r>
          </w:p>
        </w:tc>
      </w:tr>
    </w:tbl>
    <w:p w:rsidR="00E8018D" w:rsidRDefault="00E8018D">
      <w:pPr>
        <w:pStyle w:val="KeinLeerraum"/>
        <w:rPr>
          <w:rFonts w:ascii="Arial Narrow" w:hAnsi="Arial Narrow"/>
          <w:bCs/>
          <w:sz w:val="20"/>
          <w:szCs w:val="20"/>
        </w:rPr>
      </w:pPr>
    </w:p>
    <w:sectPr w:rsidR="00E8018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18D" w:rsidRDefault="00C8237B">
      <w:pPr>
        <w:spacing w:after="0" w:line="240" w:lineRule="auto"/>
      </w:pPr>
      <w:r>
        <w:separator/>
      </w:r>
    </w:p>
  </w:endnote>
  <w:endnote w:type="continuationSeparator" w:id="0">
    <w:p w:rsidR="00E8018D" w:rsidRDefault="00C82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E8018D" w:rsidRDefault="00C8237B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>
          <w:rPr>
            <w:rFonts w:ascii="Arial Narrow" w:hAnsi="Arial Narrow"/>
            <w:b/>
          </w:rPr>
          <w:fldChar w:fldCharType="begin"/>
        </w:r>
        <w:r>
          <w:rPr>
            <w:rFonts w:ascii="Arial Narrow" w:hAnsi="Arial Narrow"/>
            <w:b/>
          </w:rPr>
          <w:instrText>PAGE   \* MERGEFORMAT</w:instrText>
        </w:r>
        <w:r>
          <w:rPr>
            <w:rFonts w:ascii="Arial Narrow" w:hAnsi="Arial Narrow"/>
            <w:b/>
          </w:rPr>
          <w:fldChar w:fldCharType="separate"/>
        </w:r>
        <w:r w:rsidR="007248BC">
          <w:rPr>
            <w:rFonts w:ascii="Arial Narrow" w:hAnsi="Arial Narrow"/>
            <w:b/>
            <w:noProof/>
          </w:rPr>
          <w:t>2</w:t>
        </w:r>
        <w:r>
          <w:rPr>
            <w:rFonts w:ascii="Arial Narrow" w:hAnsi="Arial Narrow"/>
            <w:b/>
          </w:rPr>
          <w:fldChar w:fldCharType="end"/>
        </w:r>
        <w:r>
          <w:rPr>
            <w:rFonts w:ascii="Arial Narrow" w:hAnsi="Arial Narrow"/>
          </w:rPr>
          <w:t xml:space="preserve"> | </w:t>
        </w:r>
        <w:r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E8018D" w:rsidRDefault="00C8237B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>
      <w:rPr>
        <w:rFonts w:ascii="Arial Narrow" w:hAnsi="Arial Narrow" w:cs="DINOffc-Medi"/>
        <w:b/>
        <w:sz w:val="20"/>
        <w:szCs w:val="20"/>
      </w:rPr>
      <w:t>Kommunales Rechenzentrum Minden-</w:t>
    </w:r>
    <w:proofErr w:type="spellStart"/>
    <w:r>
      <w:rPr>
        <w:rFonts w:ascii="Arial Narrow" w:hAnsi="Arial Narrow" w:cs="DINOffc-Medi"/>
        <w:b/>
        <w:sz w:val="20"/>
        <w:szCs w:val="20"/>
      </w:rPr>
      <w:t>Ravensberg</w:t>
    </w:r>
    <w:proofErr w:type="spellEnd"/>
    <w:r>
      <w:rPr>
        <w:rFonts w:ascii="Arial Narrow" w:hAnsi="Arial Narrow" w:cs="DINOffc-Medi"/>
        <w:b/>
        <w:sz w:val="20"/>
        <w:szCs w:val="20"/>
      </w:rPr>
      <w:t>/Lippe</w:t>
    </w:r>
  </w:p>
  <w:p w:rsidR="00E8018D" w:rsidRDefault="00E8018D">
    <w:pPr>
      <w:pStyle w:val="Fuzeile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E8018D" w:rsidRDefault="00C8237B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>
          <w:rPr>
            <w:rFonts w:ascii="Arial Narrow" w:hAnsi="Arial Narrow"/>
            <w:b/>
          </w:rPr>
          <w:fldChar w:fldCharType="begin"/>
        </w:r>
        <w:r>
          <w:rPr>
            <w:rFonts w:ascii="Arial Narrow" w:hAnsi="Arial Narrow"/>
            <w:b/>
          </w:rPr>
          <w:instrText>PAGE   \* MERGEFORMAT</w:instrText>
        </w:r>
        <w:r>
          <w:rPr>
            <w:rFonts w:ascii="Arial Narrow" w:hAnsi="Arial Narrow"/>
            <w:b/>
          </w:rPr>
          <w:fldChar w:fldCharType="separate"/>
        </w:r>
        <w:r w:rsidR="007248BC">
          <w:rPr>
            <w:rFonts w:ascii="Arial Narrow" w:hAnsi="Arial Narrow"/>
            <w:b/>
            <w:noProof/>
          </w:rPr>
          <w:t>1</w:t>
        </w:r>
        <w:r>
          <w:rPr>
            <w:rFonts w:ascii="Arial Narrow" w:hAnsi="Arial Narrow"/>
            <w:b/>
          </w:rPr>
          <w:fldChar w:fldCharType="end"/>
        </w:r>
        <w:r>
          <w:rPr>
            <w:rFonts w:ascii="Arial Narrow" w:hAnsi="Arial Narrow"/>
          </w:rPr>
          <w:t xml:space="preserve"> | </w:t>
        </w:r>
        <w:r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E8018D" w:rsidRDefault="00C8237B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>
      <w:rPr>
        <w:rFonts w:ascii="Arial Narrow" w:hAnsi="Arial Narrow" w:cs="DINOffc-Medi"/>
        <w:b/>
        <w:sz w:val="20"/>
        <w:szCs w:val="20"/>
      </w:rPr>
      <w:t>Kommunales Rechenzentrum Minden-</w:t>
    </w:r>
    <w:proofErr w:type="spellStart"/>
    <w:r>
      <w:rPr>
        <w:rFonts w:ascii="Arial Narrow" w:hAnsi="Arial Narrow" w:cs="DINOffc-Medi"/>
        <w:b/>
        <w:sz w:val="20"/>
        <w:szCs w:val="20"/>
      </w:rPr>
      <w:t>Ravensberg</w:t>
    </w:r>
    <w:proofErr w:type="spellEnd"/>
    <w:r>
      <w:rPr>
        <w:rFonts w:ascii="Arial Narrow" w:hAnsi="Arial Narrow" w:cs="DINOffc-Medi"/>
        <w:b/>
        <w:sz w:val="20"/>
        <w:szCs w:val="20"/>
      </w:rPr>
      <w:t>/Lippe</w:t>
    </w:r>
  </w:p>
  <w:p w:rsidR="00E8018D" w:rsidRDefault="00E8018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18D" w:rsidRDefault="00C8237B">
      <w:pPr>
        <w:spacing w:after="0" w:line="240" w:lineRule="auto"/>
      </w:pPr>
      <w:r>
        <w:separator/>
      </w:r>
    </w:p>
  </w:footnote>
  <w:footnote w:type="continuationSeparator" w:id="0">
    <w:p w:rsidR="00E8018D" w:rsidRDefault="00C82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18D" w:rsidRDefault="00C8237B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5339080</wp:posOffset>
          </wp:positionH>
          <wp:positionV relativeFrom="margin">
            <wp:posOffset>-177800</wp:posOffset>
          </wp:positionV>
          <wp:extent cx="758190" cy="474980"/>
          <wp:effectExtent l="0" t="0" r="3810" b="1270"/>
          <wp:wrapSquare wrapText="bothSides"/>
          <wp:docPr id="9" name="Grafik 9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18D" w:rsidRDefault="00C8237B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5356860</wp:posOffset>
          </wp:positionH>
          <wp:positionV relativeFrom="margin">
            <wp:posOffset>-486410</wp:posOffset>
          </wp:positionV>
          <wp:extent cx="758190" cy="474980"/>
          <wp:effectExtent l="0" t="0" r="3810" b="1270"/>
          <wp:wrapSquare wrapText="bothSides"/>
          <wp:docPr id="10" name="Grafik 10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B67"/>
    <w:multiLevelType w:val="hybridMultilevel"/>
    <w:tmpl w:val="E160AE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8D"/>
    <w:rsid w:val="00026043"/>
    <w:rsid w:val="00260C26"/>
    <w:rsid w:val="002F0961"/>
    <w:rsid w:val="00386075"/>
    <w:rsid w:val="00555F88"/>
    <w:rsid w:val="006D1F5E"/>
    <w:rsid w:val="007248BC"/>
    <w:rsid w:val="00753508"/>
    <w:rsid w:val="00952CD5"/>
    <w:rsid w:val="00A6180D"/>
    <w:rsid w:val="00A906AF"/>
    <w:rsid w:val="00BF3095"/>
    <w:rsid w:val="00C11706"/>
    <w:rsid w:val="00C309C0"/>
    <w:rsid w:val="00C8237B"/>
    <w:rsid w:val="00D31826"/>
    <w:rsid w:val="00DE36F2"/>
    <w:rsid w:val="00E8018D"/>
    <w:rsid w:val="00ED2B99"/>
    <w:rsid w:val="00F419B6"/>
    <w:rsid w:val="00FC5A74"/>
    <w:rsid w:val="00FD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6BE21-E27F-470C-931D-61B245126025}"/>
      </w:docPartPr>
      <w:docPartBody>
        <w:p w:rsidR="00030FCC" w:rsidRDefault="00030FCC">
          <w:r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FCC"/>
    <w:rsid w:val="0003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32C9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32C9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F9EB0AC7</Template>
  <TotalTime>0</TotalTime>
  <Pages>2</Pages>
  <Words>411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2019-11-21T07:09:00Z</dcterms:created>
  <dcterms:modified xsi:type="dcterms:W3CDTF">2019-11-21T11:30:00Z</dcterms:modified>
</cp:coreProperties>
</file>